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411F4" w14:textId="151E40EC" w:rsidR="00AF5071" w:rsidRDefault="00401854">
      <w:pPr>
        <w:pStyle w:val="Titolo1"/>
        <w:ind w:left="432" w:hanging="432"/>
      </w:pPr>
      <w:r>
        <w:t>SCHEDA DI ADESIONE AL SERVIZIO DI ASSISTENZA FISCALE PER I MODD. 730/20</w:t>
      </w:r>
      <w:r w:rsidR="00F5079C">
        <w:t>20</w:t>
      </w:r>
    </w:p>
    <w:p w14:paraId="3C817ADC" w14:textId="3394B30A" w:rsidR="00AF5071" w:rsidRDefault="00401854">
      <w:pPr>
        <w:pStyle w:val="Standard"/>
        <w:jc w:val="center"/>
      </w:pPr>
      <w:r>
        <w:rPr>
          <w:rFonts w:ascii="Arial" w:hAnsi="Arial" w:cs="Arial"/>
          <w:i/>
          <w:iCs/>
          <w:sz w:val="18"/>
          <w:szCs w:val="18"/>
        </w:rPr>
        <w:t>(Da restituire, entro il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34012F">
        <w:rPr>
          <w:rFonts w:ascii="Arial" w:hAnsi="Arial" w:cs="Arial"/>
          <w:b/>
          <w:bCs/>
          <w:i/>
          <w:iCs/>
          <w:sz w:val="18"/>
          <w:szCs w:val="18"/>
        </w:rPr>
        <w:t>20</w:t>
      </w:r>
      <w:bookmarkStart w:id="0" w:name="_GoBack"/>
      <w:bookmarkEnd w:id="0"/>
      <w:r w:rsidR="0027218B">
        <w:rPr>
          <w:rFonts w:ascii="Arial" w:hAnsi="Arial" w:cs="Arial"/>
          <w:b/>
          <w:bCs/>
          <w:i/>
          <w:iCs/>
          <w:sz w:val="18"/>
          <w:szCs w:val="18"/>
        </w:rPr>
        <w:t xml:space="preserve"> marzo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20</w:t>
      </w:r>
      <w:r w:rsidR="00F5079C">
        <w:rPr>
          <w:rFonts w:ascii="Arial" w:hAnsi="Arial" w:cs="Arial"/>
          <w:b/>
          <w:bCs/>
          <w:i/>
          <w:iCs/>
          <w:sz w:val="18"/>
          <w:szCs w:val="18"/>
        </w:rPr>
        <w:t>20</w:t>
      </w:r>
      <w:r>
        <w:rPr>
          <w:rFonts w:ascii="Arial" w:hAnsi="Arial" w:cs="Arial"/>
          <w:b/>
          <w:bCs/>
          <w:i/>
          <w:iCs/>
          <w:sz w:val="18"/>
          <w:szCs w:val="18"/>
        </w:rPr>
        <w:t>,</w:t>
      </w:r>
      <w:r>
        <w:rPr>
          <w:rFonts w:ascii="Arial" w:hAnsi="Arial" w:cs="Arial"/>
          <w:i/>
          <w:iCs/>
          <w:sz w:val="18"/>
          <w:szCs w:val="18"/>
        </w:rPr>
        <w:t xml:space="preserve"> via e-mail a: </w:t>
      </w:r>
      <w:r w:rsidR="0027218B">
        <w:rPr>
          <w:rStyle w:val="Internetlink1"/>
          <w:rFonts w:ascii="Arial" w:hAnsi="Arial" w:cs="Arial"/>
          <w:i/>
          <w:iCs/>
        </w:rPr>
        <w:t>saif2</w:t>
      </w:r>
      <w:r>
        <w:rPr>
          <w:rStyle w:val="Internetlink1"/>
          <w:rFonts w:ascii="Arial" w:hAnsi="Arial" w:cs="Arial"/>
          <w:i/>
          <w:iCs/>
        </w:rPr>
        <w:t>@confindustria</w:t>
      </w:r>
      <w:r w:rsidR="0027218B">
        <w:rPr>
          <w:rStyle w:val="Internetlink1"/>
          <w:rFonts w:ascii="Arial" w:hAnsi="Arial" w:cs="Arial"/>
          <w:i/>
          <w:iCs/>
        </w:rPr>
        <w:t>firenze</w:t>
      </w:r>
      <w:r>
        <w:rPr>
          <w:rStyle w:val="Internetlink1"/>
          <w:rFonts w:ascii="Arial" w:hAnsi="Arial" w:cs="Arial"/>
          <w:i/>
          <w:iCs/>
        </w:rPr>
        <w:t>.it</w:t>
      </w:r>
    </w:p>
    <w:p w14:paraId="4E530CC2" w14:textId="77777777" w:rsidR="00C738E7" w:rsidRDefault="00C738E7" w:rsidP="00C738E7">
      <w:pPr>
        <w:pStyle w:val="Standard"/>
      </w:pPr>
    </w:p>
    <w:tbl>
      <w:tblPr>
        <w:tblStyle w:val="Grigliatabella"/>
        <w:tblW w:w="102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406"/>
        <w:gridCol w:w="1793"/>
        <w:gridCol w:w="3663"/>
      </w:tblGrid>
      <w:tr w:rsidR="00C738E7" w:rsidRPr="006B23A4" w14:paraId="3495AFB1" w14:textId="77777777" w:rsidTr="00861F06">
        <w:trPr>
          <w:trHeight w:hRule="exact" w:val="516"/>
        </w:trPr>
        <w:tc>
          <w:tcPr>
            <w:tcW w:w="1418" w:type="dxa"/>
            <w:vAlign w:val="center"/>
          </w:tcPr>
          <w:p w14:paraId="631D4937" w14:textId="77777777" w:rsidR="00C738E7" w:rsidRPr="006B23A4" w:rsidRDefault="00C738E7" w:rsidP="00C738E7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Azienda</w:t>
            </w:r>
          </w:p>
        </w:tc>
        <w:tc>
          <w:tcPr>
            <w:tcW w:w="8862" w:type="dxa"/>
            <w:gridSpan w:val="3"/>
            <w:vAlign w:val="center"/>
          </w:tcPr>
          <w:p w14:paraId="758E9B8B" w14:textId="77777777" w:rsidR="00861F06" w:rsidRPr="006B23A4" w:rsidRDefault="00861F06" w:rsidP="00C738E7">
            <w:pPr>
              <w:pStyle w:val="Standard"/>
              <w:rPr>
                <w:sz w:val="21"/>
                <w:szCs w:val="21"/>
              </w:rPr>
            </w:pPr>
          </w:p>
          <w:p w14:paraId="7AF21828" w14:textId="77777777" w:rsidR="00C738E7" w:rsidRPr="006B23A4" w:rsidRDefault="00BB5DFE" w:rsidP="00C738E7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</w:t>
            </w:r>
            <w:r w:rsidR="00861F06" w:rsidRPr="006B23A4">
              <w:rPr>
                <w:sz w:val="21"/>
                <w:szCs w:val="21"/>
              </w:rPr>
              <w:t>______________________________________________________________________________</w:t>
            </w:r>
          </w:p>
        </w:tc>
      </w:tr>
      <w:tr w:rsidR="00BB5DFE" w:rsidRPr="006B23A4" w14:paraId="34D15DB3" w14:textId="77777777" w:rsidTr="00861F06">
        <w:trPr>
          <w:trHeight w:hRule="exact" w:val="566"/>
        </w:trPr>
        <w:tc>
          <w:tcPr>
            <w:tcW w:w="1418" w:type="dxa"/>
            <w:vAlign w:val="center"/>
          </w:tcPr>
          <w:p w14:paraId="6D81E833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Sede legale*</w:t>
            </w:r>
          </w:p>
        </w:tc>
        <w:tc>
          <w:tcPr>
            <w:tcW w:w="8862" w:type="dxa"/>
            <w:gridSpan w:val="3"/>
            <w:vAlign w:val="center"/>
          </w:tcPr>
          <w:p w14:paraId="2BB5D0A2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</w:p>
          <w:p w14:paraId="7911A419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</w:t>
            </w:r>
            <w:r w:rsidRPr="006B23A4">
              <w:rPr>
                <w:sz w:val="21"/>
                <w:szCs w:val="21"/>
              </w:rPr>
              <w:t>______________________________________________________________________________</w:t>
            </w:r>
          </w:p>
        </w:tc>
      </w:tr>
      <w:tr w:rsidR="00BB5DFE" w:rsidRPr="006B23A4" w14:paraId="7DB5AE51" w14:textId="77777777" w:rsidTr="00861F06">
        <w:trPr>
          <w:trHeight w:hRule="exact" w:val="560"/>
        </w:trPr>
        <w:tc>
          <w:tcPr>
            <w:tcW w:w="1418" w:type="dxa"/>
            <w:vAlign w:val="center"/>
          </w:tcPr>
          <w:p w14:paraId="5F04775D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Codice Fiscale *</w:t>
            </w:r>
          </w:p>
        </w:tc>
        <w:tc>
          <w:tcPr>
            <w:tcW w:w="3406" w:type="dxa"/>
            <w:vAlign w:val="center"/>
          </w:tcPr>
          <w:p w14:paraId="496414BC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  <w:tc>
          <w:tcPr>
            <w:tcW w:w="1793" w:type="dxa"/>
            <w:vAlign w:val="center"/>
          </w:tcPr>
          <w:p w14:paraId="1F7C43FE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Partita IVA*</w:t>
            </w:r>
          </w:p>
        </w:tc>
        <w:tc>
          <w:tcPr>
            <w:tcW w:w="3663" w:type="dxa"/>
            <w:vAlign w:val="center"/>
          </w:tcPr>
          <w:p w14:paraId="7D493CFD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</w:tr>
      <w:tr w:rsidR="00BB5DFE" w:rsidRPr="006B23A4" w14:paraId="756AD327" w14:textId="77777777" w:rsidTr="00861F06">
        <w:trPr>
          <w:trHeight w:hRule="exact" w:val="582"/>
        </w:trPr>
        <w:tc>
          <w:tcPr>
            <w:tcW w:w="1418" w:type="dxa"/>
            <w:vAlign w:val="center"/>
          </w:tcPr>
          <w:p w14:paraId="3DED55BB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 xml:space="preserve">Persona di riferimento * </w:t>
            </w:r>
          </w:p>
        </w:tc>
        <w:tc>
          <w:tcPr>
            <w:tcW w:w="3406" w:type="dxa"/>
            <w:vAlign w:val="center"/>
          </w:tcPr>
          <w:p w14:paraId="54FECDF6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  <w:tc>
          <w:tcPr>
            <w:tcW w:w="1793" w:type="dxa"/>
            <w:vAlign w:val="center"/>
          </w:tcPr>
          <w:p w14:paraId="4E3026D7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E-mail *</w:t>
            </w:r>
          </w:p>
        </w:tc>
        <w:tc>
          <w:tcPr>
            <w:tcW w:w="3663" w:type="dxa"/>
            <w:vAlign w:val="center"/>
          </w:tcPr>
          <w:p w14:paraId="284EE318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</w:tr>
      <w:tr w:rsidR="00BB5DFE" w:rsidRPr="006B23A4" w14:paraId="16E95D93" w14:textId="77777777" w:rsidTr="00861F06">
        <w:trPr>
          <w:trHeight w:hRule="exact" w:val="562"/>
        </w:trPr>
        <w:tc>
          <w:tcPr>
            <w:tcW w:w="1418" w:type="dxa"/>
            <w:vAlign w:val="center"/>
          </w:tcPr>
          <w:p w14:paraId="1E336B4B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proofErr w:type="gramStart"/>
            <w:r w:rsidRPr="006B23A4">
              <w:rPr>
                <w:sz w:val="21"/>
                <w:szCs w:val="21"/>
              </w:rPr>
              <w:t>Telefono  *</w:t>
            </w:r>
            <w:proofErr w:type="gramEnd"/>
          </w:p>
        </w:tc>
        <w:tc>
          <w:tcPr>
            <w:tcW w:w="3406" w:type="dxa"/>
            <w:vAlign w:val="center"/>
          </w:tcPr>
          <w:p w14:paraId="35A7D3EB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  <w:tc>
          <w:tcPr>
            <w:tcW w:w="1793" w:type="dxa"/>
            <w:vAlign w:val="center"/>
          </w:tcPr>
          <w:p w14:paraId="0279B6A4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E-mail ufficio amministrazione*</w:t>
            </w:r>
          </w:p>
        </w:tc>
        <w:tc>
          <w:tcPr>
            <w:tcW w:w="3663" w:type="dxa"/>
            <w:vAlign w:val="center"/>
          </w:tcPr>
          <w:p w14:paraId="12606402" w14:textId="77777777" w:rsidR="00BB5DFE" w:rsidRPr="006B23A4" w:rsidRDefault="00BB5DFE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</w:t>
            </w:r>
            <w:r w:rsidRPr="006B23A4">
              <w:rPr>
                <w:sz w:val="21"/>
                <w:szCs w:val="21"/>
              </w:rPr>
              <w:t>_____________________________</w:t>
            </w:r>
          </w:p>
        </w:tc>
      </w:tr>
      <w:tr w:rsidR="00A67FEC" w:rsidRPr="006B23A4" w14:paraId="67405086" w14:textId="77777777" w:rsidTr="00A67FEC">
        <w:trPr>
          <w:trHeight w:hRule="exact" w:val="570"/>
        </w:trPr>
        <w:tc>
          <w:tcPr>
            <w:tcW w:w="1418" w:type="dxa"/>
            <w:vAlign w:val="center"/>
          </w:tcPr>
          <w:p w14:paraId="11B78767" w14:textId="0E6D965F" w:rsidR="00A67FEC" w:rsidRPr="006B23A4" w:rsidRDefault="00A67FEC" w:rsidP="00BB5DFE">
            <w:pPr>
              <w:pStyle w:val="Standard"/>
              <w:rPr>
                <w:sz w:val="21"/>
                <w:szCs w:val="21"/>
              </w:rPr>
            </w:pPr>
            <w:r w:rsidRPr="00A67FEC">
              <w:rPr>
                <w:b/>
                <w:sz w:val="21"/>
                <w:szCs w:val="21"/>
              </w:rPr>
              <w:t>Codice SDI o e</w:t>
            </w:r>
            <w:r w:rsidR="00F670F0">
              <w:rPr>
                <w:b/>
                <w:sz w:val="21"/>
                <w:szCs w:val="21"/>
              </w:rPr>
              <w:t>-</w:t>
            </w:r>
            <w:r w:rsidRPr="00A67FEC">
              <w:rPr>
                <w:b/>
                <w:sz w:val="21"/>
                <w:szCs w:val="21"/>
              </w:rPr>
              <w:t>mail PEC</w:t>
            </w:r>
            <w:r w:rsidRPr="006B23A4">
              <w:rPr>
                <w:sz w:val="21"/>
                <w:szCs w:val="21"/>
              </w:rPr>
              <w:t xml:space="preserve"> *</w:t>
            </w:r>
          </w:p>
        </w:tc>
        <w:tc>
          <w:tcPr>
            <w:tcW w:w="5199" w:type="dxa"/>
            <w:gridSpan w:val="2"/>
            <w:vAlign w:val="center"/>
          </w:tcPr>
          <w:p w14:paraId="48D23A55" w14:textId="77777777" w:rsidR="00A67FEC" w:rsidRPr="006B23A4" w:rsidRDefault="00A67FEC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_______________________________________________</w:t>
            </w:r>
          </w:p>
        </w:tc>
        <w:tc>
          <w:tcPr>
            <w:tcW w:w="3663" w:type="dxa"/>
            <w:vAlign w:val="center"/>
          </w:tcPr>
          <w:p w14:paraId="4414A665" w14:textId="1D2E8511" w:rsidR="00A67FEC" w:rsidRPr="006B23A4" w:rsidRDefault="008C1D26" w:rsidP="008C1D26">
            <w:pPr>
              <w:pStyle w:val="Standard"/>
              <w:rPr>
                <w:sz w:val="21"/>
                <w:szCs w:val="21"/>
              </w:rPr>
            </w:pPr>
            <w:r>
              <w:rPr>
                <w:rFonts w:ascii="Arial" w:hAnsi="Arial"/>
                <w:noProof/>
                <w:sz w:val="22"/>
                <w:szCs w:val="22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23D800" wp14:editId="092267DF">
                      <wp:simplePos x="0" y="0"/>
                      <wp:positionH relativeFrom="column">
                        <wp:posOffset>1890395</wp:posOffset>
                      </wp:positionH>
                      <wp:positionV relativeFrom="paragraph">
                        <wp:posOffset>15240</wp:posOffset>
                      </wp:positionV>
                      <wp:extent cx="118110" cy="131445"/>
                      <wp:effectExtent l="0" t="0" r="15240" b="20955"/>
                      <wp:wrapSquare wrapText="bothSides"/>
                      <wp:docPr id="12" name="Figura a mano liber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" cy="131568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620000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*/ 5419351 1 1725033"/>
                                  <a:gd name="f8" fmla="val 45"/>
                                  <a:gd name="f9" fmla="val 3600"/>
                                  <a:gd name="f10" fmla="abs f3"/>
                                  <a:gd name="f11" fmla="abs f4"/>
                                  <a:gd name="f12" fmla="abs f5"/>
                                  <a:gd name="f13" fmla="*/ f7 1 180"/>
                                  <a:gd name="f14" fmla="+- 0 0 f1"/>
                                  <a:gd name="f15" fmla="+- f6 f9 0"/>
                                  <a:gd name="f16" fmla="?: f10 f3 1"/>
                                  <a:gd name="f17" fmla="?: f11 f4 1"/>
                                  <a:gd name="f18" fmla="?: f12 f5 1"/>
                                  <a:gd name="f19" fmla="*/ f8 f13 1"/>
                                  <a:gd name="f20" fmla="+- f6 0 f15"/>
                                  <a:gd name="f21" fmla="+- f15 0 f6"/>
                                  <a:gd name="f22" fmla="*/ f16 1 21600"/>
                                  <a:gd name="f23" fmla="*/ f17 1 21600"/>
                                  <a:gd name="f24" fmla="*/ 21600 f16 1"/>
                                  <a:gd name="f25" fmla="*/ 21600 f17 1"/>
                                  <a:gd name="f26" fmla="+- 0 0 f19"/>
                                  <a:gd name="f27" fmla="abs f20"/>
                                  <a:gd name="f28" fmla="abs f21"/>
                                  <a:gd name="f29" fmla="?: f20 f14 f1"/>
                                  <a:gd name="f30" fmla="?: f20 f1 f14"/>
                                  <a:gd name="f31" fmla="?: f20 f2 f1"/>
                                  <a:gd name="f32" fmla="?: f20 f1 f2"/>
                                  <a:gd name="f33" fmla="?: f21 f14 f1"/>
                                  <a:gd name="f34" fmla="?: f21 f1 f14"/>
                                  <a:gd name="f35" fmla="?: f20 0 f0"/>
                                  <a:gd name="f36" fmla="?: f20 f0 0"/>
                                  <a:gd name="f37" fmla="min f23 f22"/>
                                  <a:gd name="f38" fmla="*/ f24 1 f18"/>
                                  <a:gd name="f39" fmla="*/ f25 1 f18"/>
                                  <a:gd name="f40" fmla="*/ f26 f0 1"/>
                                  <a:gd name="f41" fmla="?: f20 f32 f31"/>
                                  <a:gd name="f42" fmla="?: f20 f31 f32"/>
                                  <a:gd name="f43" fmla="?: f21 f30 f29"/>
                                  <a:gd name="f44" fmla="val f38"/>
                                  <a:gd name="f45" fmla="val f39"/>
                                  <a:gd name="f46" fmla="*/ f40 1 f7"/>
                                  <a:gd name="f47" fmla="?: f21 f42 f41"/>
                                  <a:gd name="f48" fmla="*/ f15 f37 1"/>
                                  <a:gd name="f49" fmla="*/ f6 f37 1"/>
                                  <a:gd name="f50" fmla="*/ f27 f37 1"/>
                                  <a:gd name="f51" fmla="*/ f28 f37 1"/>
                                  <a:gd name="f52" fmla="+- f45 0 f9"/>
                                  <a:gd name="f53" fmla="+- f44 0 f9"/>
                                  <a:gd name="f54" fmla="+- f46 0 f1"/>
                                  <a:gd name="f55" fmla="*/ f45 f37 1"/>
                                  <a:gd name="f56" fmla="*/ f44 f37 1"/>
                                  <a:gd name="f57" fmla="+- f45 0 f52"/>
                                  <a:gd name="f58" fmla="+- f44 0 f53"/>
                                  <a:gd name="f59" fmla="+- f52 0 f45"/>
                                  <a:gd name="f60" fmla="+- f53 0 f44"/>
                                  <a:gd name="f61" fmla="+- f54 f1 0"/>
                                  <a:gd name="f62" fmla="*/ f52 f37 1"/>
                                  <a:gd name="f63" fmla="*/ f53 f37 1"/>
                                  <a:gd name="f64" fmla="abs f57"/>
                                  <a:gd name="f65" fmla="?: f57 0 f0"/>
                                  <a:gd name="f66" fmla="?: f57 f0 0"/>
                                  <a:gd name="f67" fmla="?: f57 f33 f34"/>
                                  <a:gd name="f68" fmla="abs f58"/>
                                  <a:gd name="f69" fmla="abs f59"/>
                                  <a:gd name="f70" fmla="?: f58 f14 f1"/>
                                  <a:gd name="f71" fmla="?: f58 f1 f14"/>
                                  <a:gd name="f72" fmla="?: f58 f2 f1"/>
                                  <a:gd name="f73" fmla="?: f58 f1 f2"/>
                                  <a:gd name="f74" fmla="abs f60"/>
                                  <a:gd name="f75" fmla="?: f60 f14 f1"/>
                                  <a:gd name="f76" fmla="?: f60 f1 f14"/>
                                  <a:gd name="f77" fmla="?: f60 f36 f35"/>
                                  <a:gd name="f78" fmla="?: f60 f35 f36"/>
                                  <a:gd name="f79" fmla="*/ f61 f7 1"/>
                                  <a:gd name="f80" fmla="?: f21 f66 f65"/>
                                  <a:gd name="f81" fmla="?: f21 f65 f66"/>
                                  <a:gd name="f82" fmla="?: f58 f73 f72"/>
                                  <a:gd name="f83" fmla="?: f58 f72 f73"/>
                                  <a:gd name="f84" fmla="?: f59 f71 f70"/>
                                  <a:gd name="f85" fmla="?: f20 f77 f78"/>
                                  <a:gd name="f86" fmla="?: f20 f75 f76"/>
                                  <a:gd name="f87" fmla="*/ f79 1 f0"/>
                                  <a:gd name="f88" fmla="*/ f64 f37 1"/>
                                  <a:gd name="f89" fmla="*/ f68 f37 1"/>
                                  <a:gd name="f90" fmla="*/ f69 f37 1"/>
                                  <a:gd name="f91" fmla="*/ f74 f37 1"/>
                                  <a:gd name="f92" fmla="?: f57 f80 f81"/>
                                  <a:gd name="f93" fmla="?: f59 f83 f82"/>
                                  <a:gd name="f94" fmla="+- 0 0 f87"/>
                                  <a:gd name="f95" fmla="+- 0 0 f94"/>
                                  <a:gd name="f96" fmla="*/ f95 f0 1"/>
                                  <a:gd name="f97" fmla="*/ f96 1 f7"/>
                                  <a:gd name="f98" fmla="+- f97 0 f1"/>
                                  <a:gd name="f99" fmla="cos 1 f98"/>
                                  <a:gd name="f100" fmla="+- 0 0 f99"/>
                                  <a:gd name="f101" fmla="+- 0 0 f100"/>
                                  <a:gd name="f102" fmla="val f101"/>
                                  <a:gd name="f103" fmla="+- 0 0 f102"/>
                                  <a:gd name="f104" fmla="*/ f9 f103 1"/>
                                  <a:gd name="f105" fmla="*/ f104 3163 1"/>
                                  <a:gd name="f106" fmla="*/ f105 1 7636"/>
                                  <a:gd name="f107" fmla="+- f6 f106 0"/>
                                  <a:gd name="f108" fmla="+- f44 0 f106"/>
                                  <a:gd name="f109" fmla="+- f45 0 f106"/>
                                  <a:gd name="f110" fmla="*/ f107 f37 1"/>
                                  <a:gd name="f111" fmla="*/ f108 f37 1"/>
                                  <a:gd name="f112" fmla="*/ f109 f37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10" t="f110" r="f111" b="f112"/>
                                <a:pathLst>
                                  <a:path>
                                    <a:moveTo>
                                      <a:pt x="f48" y="f49"/>
                                    </a:moveTo>
                                    <a:arcTo wR="f50" hR="f51" stAng="f47" swAng="f43"/>
                                    <a:lnTo>
                                      <a:pt x="f49" y="f62"/>
                                    </a:lnTo>
                                    <a:arcTo wR="f51" hR="f88" stAng="f92" swAng="f67"/>
                                    <a:lnTo>
                                      <a:pt x="f63" y="f55"/>
                                    </a:lnTo>
                                    <a:arcTo wR="f89" hR="f90" stAng="f93" swAng="f84"/>
                                    <a:lnTo>
                                      <a:pt x="f56" y="f48"/>
                                    </a:lnTo>
                                    <a:arcTo wR="f91" hR="f50" stAng="f85" swAng="f86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3" cap="sq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5D4DF18B" w14:textId="77777777" w:rsidR="008C1D26" w:rsidRDefault="008C1D26" w:rsidP="008C1D26"/>
                              </w:txbxContent>
                            </wps:txbx>
                            <wps:bodyPr vert="horz" wrap="square" lIns="158758" tIns="82442" rIns="158758" bIns="82442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igura a mano libera 12" o:spid="_x0000_s1026" style="position:absolute;margin-left:148.85pt;margin-top:1.2pt;width:9.3pt;height:1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8110,13156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" adj="-11796480,,5400" path="m19685,at,,39370,39370,19685,,,19685l,111883at,92198,39370,131568,,111883,19685,131568l98425,131568at78740,92198,118110,131568,98425,131568,118110,111883l118110,19685at78740,,118110,39370,118110,19685,98425,l19685,xe" strokeweight=".26008mm">
                      <v:stroke joinstyle="miter" endcap="square"/>
                      <v:formulas/>
                      <v:path arrowok="t" o:connecttype="custom" o:connectlocs="59055,0;118110,65784;59055,131568;0,65784" o:connectangles="270,0,90,180" textboxrect="5766,5766,112344,125802"/>
                      <v:textbox inset="4.40994mm,2.29006mm,4.40994mm,2.29006mm">
                        <w:txbxContent>
                          <w:p w:rsidR="008C1D26" w:rsidRDefault="008C1D26" w:rsidP="008C1D2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67FEC">
              <w:rPr>
                <w:sz w:val="21"/>
                <w:szCs w:val="21"/>
              </w:rPr>
              <w:t xml:space="preserve">Applicazione Split Payment </w:t>
            </w:r>
            <w:r w:rsidR="00F670F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 </w:t>
            </w:r>
            <w:r w:rsidR="00A67FEC" w:rsidRPr="00A67FEC">
              <w:rPr>
                <w:b/>
                <w:sz w:val="21"/>
                <w:szCs w:val="21"/>
              </w:rPr>
              <w:t>SI</w:t>
            </w:r>
            <w:r w:rsidR="00A67FEC">
              <w:rPr>
                <w:sz w:val="21"/>
                <w:szCs w:val="21"/>
              </w:rPr>
              <w:t xml:space="preserve"> </w:t>
            </w:r>
          </w:p>
        </w:tc>
      </w:tr>
    </w:tbl>
    <w:p w14:paraId="295E0ABC" w14:textId="77777777" w:rsidR="00C738E7" w:rsidRDefault="00861F06" w:rsidP="00861F06">
      <w:pPr>
        <w:pStyle w:val="Standard"/>
        <w:rPr>
          <w:sz w:val="18"/>
        </w:rPr>
      </w:pPr>
      <w:r w:rsidRPr="00861F06">
        <w:rPr>
          <w:sz w:val="18"/>
        </w:rPr>
        <w:t>*  dato obbligatorio</w:t>
      </w:r>
    </w:p>
    <w:p w14:paraId="17CE90E9" w14:textId="77777777" w:rsidR="00861F06" w:rsidRPr="00861F06" w:rsidRDefault="00861F06" w:rsidP="00861F06">
      <w:pPr>
        <w:pStyle w:val="Standard"/>
        <w:rPr>
          <w:sz w:val="18"/>
        </w:rPr>
      </w:pPr>
    </w:p>
    <w:p w14:paraId="6A9A007A" w14:textId="64BFBC67" w:rsidR="00AF5071" w:rsidRDefault="00401854">
      <w:pPr>
        <w:pStyle w:val="Testopredefinito"/>
        <w:jc w:val="both"/>
      </w:pPr>
      <w:r>
        <w:rPr>
          <w:rFonts w:ascii="Arial" w:eastAsia="Arial" w:hAnsi="Arial" w:cs="Arial"/>
          <w:sz w:val="20"/>
          <w:szCs w:val="20"/>
        </w:rPr>
        <w:t>chiede di essere convenzionata per il 20</w:t>
      </w:r>
      <w:r w:rsidR="00F5079C"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z w:val="20"/>
          <w:szCs w:val="20"/>
        </w:rPr>
        <w:t xml:space="preserve"> con </w:t>
      </w:r>
      <w:r>
        <w:rPr>
          <w:rFonts w:ascii="Arial" w:eastAsia="Arial" w:hAnsi="Arial" w:cs="Arial"/>
          <w:b/>
          <w:bCs/>
          <w:sz w:val="20"/>
          <w:szCs w:val="20"/>
        </w:rPr>
        <w:t>CAF Interregionale Dipendenti Srl</w:t>
      </w:r>
      <w:r>
        <w:rPr>
          <w:rFonts w:ascii="Arial" w:eastAsia="Arial" w:hAnsi="Arial" w:cs="Arial"/>
          <w:sz w:val="20"/>
          <w:szCs w:val="20"/>
        </w:rPr>
        <w:t xml:space="preserve"> per l’assistenza fiscale ai propri dipendenti, secondo le seguenti modalità operative e dà il consenso all’utilizzo dei dati per le comunicazioni riguardanti i servizi richiesti:</w:t>
      </w:r>
    </w:p>
    <w:p w14:paraId="31112D40" w14:textId="77777777" w:rsidR="00AF5071" w:rsidRDefault="00AF5071">
      <w:pPr>
        <w:pStyle w:val="Testopredefinito"/>
        <w:ind w:left="142" w:hanging="480"/>
        <w:jc w:val="both"/>
        <w:rPr>
          <w:rFonts w:ascii="Arial" w:hAnsi="Arial"/>
          <w:sz w:val="22"/>
          <w:szCs w:val="22"/>
        </w:rPr>
      </w:pPr>
    </w:p>
    <w:p w14:paraId="7B01BD6C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8" behindDoc="0" locked="0" layoutInCell="1" allowOverlap="1" wp14:anchorId="07F790C2" wp14:editId="3F79258A">
                <wp:simplePos x="0" y="0"/>
                <wp:positionH relativeFrom="column">
                  <wp:posOffset>-251642</wp:posOffset>
                </wp:positionH>
                <wp:positionV relativeFrom="paragraph">
                  <wp:posOffset>7562</wp:posOffset>
                </wp:positionV>
                <wp:extent cx="172721" cy="132716"/>
                <wp:effectExtent l="0" t="0" r="17779" b="19684"/>
                <wp:wrapNone/>
                <wp:docPr id="1" name="Figura a mano liber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2042705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1" o:spid="_x0000_s1027" style="position:absolute;left:0;text-align:left;margin-left:-19.8pt;margin-top:.6pt;width:13.6pt;height:10.4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A) </w:t>
      </w:r>
      <w:r w:rsidR="00FB027D">
        <w:rPr>
          <w:rFonts w:ascii="Arial" w:hAnsi="Arial" w:cs="Arial"/>
          <w:b/>
          <w:bCs/>
          <w:sz w:val="22"/>
          <w:szCs w:val="22"/>
          <w:u w:val="single"/>
        </w:rPr>
        <w:t>ASSISTENZA SENZA VISTO DI CONFORMITÀ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</w:p>
    <w:p w14:paraId="0CCCDBE3" w14:textId="003D8FDE" w:rsidR="00AF5071" w:rsidRPr="00FB027D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</w:r>
      <w:r w:rsidR="00FB027D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   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2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 xml:space="preserve">0,00 + IVA - congiunta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4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0,00 + IVA</w:t>
      </w:r>
    </w:p>
    <w:p w14:paraId="2A1C4C7D" w14:textId="77777777" w:rsidR="00AF5071" w:rsidRPr="00FB027D" w:rsidRDefault="00401854">
      <w:pPr>
        <w:pStyle w:val="Testopredefinito"/>
        <w:ind w:left="4320" w:firstLine="720"/>
        <w:jc w:val="both"/>
        <w:rPr>
          <w:rFonts w:ascii="Arial" w:eastAsia="Arial" w:hAnsi="Arial" w:cs="Arial"/>
          <w:bCs/>
          <w:i/>
          <w:iCs/>
          <w:sz w:val="22"/>
          <w:szCs w:val="22"/>
        </w:rPr>
      </w:pP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1AAF13A8" w14:textId="23420BE3" w:rsidR="00AF5071" w:rsidRDefault="00401854">
      <w:pPr>
        <w:pStyle w:val="Testopredefinito"/>
        <w:spacing w:line="276" w:lineRule="au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25A1E86A" wp14:editId="4F5DF6B6">
                <wp:simplePos x="0" y="0"/>
                <wp:positionH relativeFrom="column">
                  <wp:posOffset>-251642</wp:posOffset>
                </wp:positionH>
                <wp:positionV relativeFrom="paragraph">
                  <wp:posOffset>8997</wp:posOffset>
                </wp:positionV>
                <wp:extent cx="172721" cy="132716"/>
                <wp:effectExtent l="0" t="0" r="17779" b="19684"/>
                <wp:wrapNone/>
                <wp:docPr id="2" name="Figura a mano liber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05C0F6A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2" o:spid="_x0000_s1028" style="position:absolute;left:0;text-align:left;margin-left:-19.8pt;margin-top:.7pt;width:13.6pt;height:10.4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)  </w:t>
      </w:r>
      <w:r w:rsidR="00FB027D">
        <w:rPr>
          <w:rFonts w:ascii="Arial" w:hAnsi="Arial" w:cs="Arial"/>
          <w:b/>
          <w:bCs/>
          <w:sz w:val="22"/>
          <w:szCs w:val="22"/>
          <w:u w:val="single"/>
        </w:rPr>
        <w:t>ASSISTENZA CON VISTO DI CONFORMITÀ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 xml:space="preserve"> modell</w:t>
      </w:r>
      <w:r w:rsidR="005A5A74">
        <w:rPr>
          <w:rFonts w:ascii="Arial" w:hAnsi="Arial" w:cs="Arial"/>
          <w:b/>
          <w:bCs/>
          <w:sz w:val="22"/>
          <w:szCs w:val="22"/>
          <w:u w:val="single"/>
        </w:rPr>
        <w:t>i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 xml:space="preserve"> precompilati</w:t>
      </w:r>
      <w:r w:rsidR="00FB027D">
        <w:rPr>
          <w:rFonts w:ascii="Arial" w:hAnsi="Arial" w:cs="Arial"/>
          <w:b/>
          <w:bCs/>
          <w:sz w:val="22"/>
          <w:szCs w:val="22"/>
        </w:rPr>
        <w:t>:</w:t>
      </w:r>
    </w:p>
    <w:p w14:paraId="4991C901" w14:textId="33E78413" w:rsidR="00AF5071" w:rsidRPr="00FB027D" w:rsidRDefault="00401854">
      <w:pPr>
        <w:pStyle w:val="Testopredefinito"/>
        <w:spacing w:line="276" w:lineRule="auto"/>
        <w:ind w:left="142" w:hanging="480"/>
        <w:jc w:val="both"/>
      </w:pPr>
      <w:r>
        <w:rPr>
          <w:rFonts w:ascii="Arial" w:hAnsi="Arial" w:cs="Arial"/>
          <w:sz w:val="22"/>
          <w:szCs w:val="22"/>
        </w:rPr>
        <w:tab/>
      </w:r>
      <w:r w:rsidR="00FB027D">
        <w:rPr>
          <w:rFonts w:ascii="Arial" w:hAnsi="Arial" w:cs="Arial"/>
          <w:sz w:val="22"/>
          <w:szCs w:val="22"/>
        </w:rPr>
        <w:t xml:space="preserve">     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hAnsi="Arial" w:cs="Arial"/>
          <w:bCs/>
          <w:i/>
          <w:iCs/>
          <w:sz w:val="22"/>
          <w:szCs w:val="22"/>
        </w:rPr>
        <w:t>2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 xml:space="preserve">5,00 + IVA – congiunta €. </w:t>
      </w:r>
      <w:r w:rsidR="00F5079C">
        <w:rPr>
          <w:rFonts w:ascii="Arial" w:hAnsi="Arial" w:cs="Arial"/>
          <w:bCs/>
          <w:i/>
          <w:iCs/>
          <w:sz w:val="22"/>
          <w:szCs w:val="22"/>
        </w:rPr>
        <w:t>3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>5,00 + IVA</w:t>
      </w:r>
    </w:p>
    <w:p w14:paraId="78D9154F" w14:textId="77777777" w:rsidR="00AF5071" w:rsidRPr="006B23A4" w:rsidRDefault="00401854">
      <w:pPr>
        <w:pStyle w:val="Testopredefinito"/>
        <w:spacing w:line="276" w:lineRule="auto"/>
        <w:ind w:left="1276" w:hanging="284"/>
        <w:jc w:val="both"/>
        <w:rPr>
          <w:sz w:val="22"/>
        </w:rPr>
      </w:pPr>
      <w:r w:rsidRPr="006B23A4">
        <w:rPr>
          <w:rFonts w:ascii="Arial" w:hAnsi="Arial"/>
          <w:noProof/>
          <w:sz w:val="20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CE738A" wp14:editId="253363A7">
                <wp:simplePos x="0" y="0"/>
                <wp:positionH relativeFrom="column">
                  <wp:posOffset>359999</wp:posOffset>
                </wp:positionH>
                <wp:positionV relativeFrom="paragraph">
                  <wp:posOffset>47155</wp:posOffset>
                </wp:positionV>
                <wp:extent cx="152403" cy="123828"/>
                <wp:effectExtent l="0" t="0" r="19047" b="28572"/>
                <wp:wrapNone/>
                <wp:docPr id="3" name="Figura a mano liber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3" cy="123828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7DBC5DD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3" o:spid="_x0000_s1029" style="position:absolute;left:0;text-align:left;margin-left:28.35pt;margin-top:3.7pt;width:12pt;height:9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" adj="-11796480,,5400" path="m,l21600,r,21600l,21600,,xe" strokeweight=".26008mm">
                <v:stroke joinstyle="miter" endcap="square"/>
                <v:formulas/>
                <v:path arrowok="t" o:connecttype="custom" o:connectlocs="76202,0;152403,61914;76202,123828;0,61914" o:connectangles="270,0,90,180" textboxrect="0,0,21600,21600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 w:rsidRPr="006B23A4">
        <w:rPr>
          <w:rFonts w:ascii="Arial" w:hAnsi="Arial" w:cs="Arial"/>
          <w:b/>
          <w:i/>
          <w:iCs/>
          <w:sz w:val="20"/>
          <w:szCs w:val="22"/>
          <w:u w:val="single"/>
        </w:rPr>
        <w:t xml:space="preserve">Ritiro presso l’azienda </w:t>
      </w:r>
      <w:r w:rsidRPr="006B23A4">
        <w:rPr>
          <w:rFonts w:ascii="Arial" w:hAnsi="Arial" w:cs="Arial"/>
          <w:i/>
          <w:iCs/>
          <w:sz w:val="20"/>
          <w:szCs w:val="22"/>
          <w:u w:val="single"/>
        </w:rPr>
        <w:t>dei modelli precompilati dai dipendenti e controllo della completezza della</w:t>
      </w:r>
      <w:r w:rsidR="00C90D9C">
        <w:rPr>
          <w:rFonts w:ascii="Arial" w:hAnsi="Arial" w:cs="Arial"/>
          <w:i/>
          <w:iCs/>
          <w:sz w:val="20"/>
          <w:szCs w:val="22"/>
          <w:u w:val="single"/>
        </w:rPr>
        <w:t xml:space="preserve"> </w:t>
      </w:r>
      <w:r w:rsidRPr="006B23A4">
        <w:rPr>
          <w:rFonts w:ascii="Arial" w:hAnsi="Arial" w:cs="Arial"/>
          <w:i/>
          <w:iCs/>
          <w:sz w:val="20"/>
          <w:szCs w:val="22"/>
          <w:u w:val="single"/>
        </w:rPr>
        <w:t>documentazione da parte di un nostro incaricato</w:t>
      </w:r>
      <w:r w:rsidRPr="006B23A4">
        <w:rPr>
          <w:rFonts w:ascii="Arial" w:hAnsi="Arial" w:cs="Arial"/>
          <w:i/>
          <w:iCs/>
          <w:sz w:val="20"/>
          <w:szCs w:val="22"/>
        </w:rPr>
        <w:t xml:space="preserve"> (</w:t>
      </w:r>
      <w:r w:rsidRPr="006B23A4">
        <w:rPr>
          <w:rFonts w:ascii="Arial" w:hAnsi="Arial" w:cs="Arial"/>
          <w:b/>
          <w:bCs/>
          <w:i/>
          <w:iCs/>
          <w:sz w:val="20"/>
          <w:szCs w:val="22"/>
        </w:rPr>
        <w:t>minimo 15 modelli per sede aziendale)</w:t>
      </w:r>
    </w:p>
    <w:p w14:paraId="3B1371C2" w14:textId="77777777" w:rsidR="00AF5071" w:rsidRDefault="00401854">
      <w:pPr>
        <w:pStyle w:val="Testopredefinito"/>
        <w:ind w:left="993" w:hanging="284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  <w:t>€. 10,00 + IVA per ciascun modello</w:t>
      </w:r>
    </w:p>
    <w:p w14:paraId="73FFF544" w14:textId="77777777" w:rsidR="00AF5071" w:rsidRPr="00FB027D" w:rsidRDefault="00401854">
      <w:pPr>
        <w:pStyle w:val="Testopredefinito"/>
        <w:ind w:left="4320"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3D713115" w14:textId="77777777" w:rsidR="00AF5071" w:rsidRDefault="00AF5071">
      <w:pPr>
        <w:pStyle w:val="Testopredefinito"/>
        <w:ind w:left="4320" w:firstLine="720"/>
        <w:rPr>
          <w:rFonts w:ascii="Arial" w:hAnsi="Arial"/>
          <w:sz w:val="22"/>
          <w:szCs w:val="22"/>
        </w:rPr>
      </w:pPr>
    </w:p>
    <w:p w14:paraId="3A74C460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3F82D46F" wp14:editId="191C8D34">
                <wp:simplePos x="0" y="0"/>
                <wp:positionH relativeFrom="column">
                  <wp:posOffset>-251642</wp:posOffset>
                </wp:positionH>
                <wp:positionV relativeFrom="paragraph">
                  <wp:posOffset>17638</wp:posOffset>
                </wp:positionV>
                <wp:extent cx="172721" cy="132716"/>
                <wp:effectExtent l="0" t="0" r="17779" b="19684"/>
                <wp:wrapNone/>
                <wp:docPr id="4" name="Figura a mano liber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A645F4F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4" o:spid="_x0000_s1030" style="position:absolute;left:0;text-align:left;margin-left:-19.8pt;margin-top:1.4pt;width:13.6pt;height:10.4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q/I5A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)  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>ASSISTENZA COMPLETA COMPILAZIONE 730 CON VISTO DI CONFORMITÀ</w:t>
      </w:r>
      <w:r w:rsidR="0066347E">
        <w:rPr>
          <w:rFonts w:ascii="Arial" w:hAnsi="Arial" w:cs="Arial"/>
          <w:sz w:val="22"/>
          <w:szCs w:val="22"/>
        </w:rPr>
        <w:t xml:space="preserve">:  </w:t>
      </w:r>
    </w:p>
    <w:p w14:paraId="2C9E773C" w14:textId="2E427357" w:rsidR="00AF5071" w:rsidRPr="0066347E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</w:r>
      <w:r w:rsidR="0066347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  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6</w:t>
      </w:r>
      <w:r w:rsidR="003F13C9">
        <w:rPr>
          <w:rFonts w:ascii="Arial" w:eastAsia="Arial" w:hAnsi="Arial" w:cs="Arial"/>
          <w:bCs/>
          <w:i/>
          <w:iCs/>
          <w:sz w:val="22"/>
          <w:szCs w:val="22"/>
        </w:rPr>
        <w:t>0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>,00</w:t>
      </w:r>
      <w:r w:rsidR="0027218B">
        <w:rPr>
          <w:rFonts w:ascii="Arial" w:eastAsia="Arial" w:hAnsi="Arial" w:cs="Arial"/>
          <w:bCs/>
          <w:i/>
          <w:iCs/>
          <w:sz w:val="22"/>
          <w:szCs w:val="22"/>
        </w:rPr>
        <w:t xml:space="preserve"> + IVA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 - </w:t>
      </w:r>
      <w:r w:rsidR="0027218B">
        <w:rPr>
          <w:rFonts w:ascii="Arial" w:eastAsia="Arial" w:hAnsi="Arial" w:cs="Arial"/>
          <w:bCs/>
          <w:i/>
          <w:iCs/>
          <w:sz w:val="22"/>
          <w:szCs w:val="22"/>
        </w:rPr>
        <w:t xml:space="preserve">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congiunta €. </w:t>
      </w:r>
      <w:r w:rsidR="003F13C9">
        <w:rPr>
          <w:rFonts w:ascii="Arial" w:eastAsia="Arial" w:hAnsi="Arial" w:cs="Arial"/>
          <w:bCs/>
          <w:i/>
          <w:iCs/>
          <w:sz w:val="22"/>
          <w:szCs w:val="22"/>
        </w:rPr>
        <w:t>80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,00 </w:t>
      </w:r>
      <w:r w:rsidR="0027218B">
        <w:rPr>
          <w:rFonts w:ascii="Arial" w:eastAsia="Arial" w:hAnsi="Arial" w:cs="Arial"/>
          <w:bCs/>
          <w:i/>
          <w:iCs/>
          <w:sz w:val="22"/>
          <w:szCs w:val="22"/>
        </w:rPr>
        <w:t xml:space="preserve">+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>IVA</w:t>
      </w:r>
    </w:p>
    <w:p w14:paraId="565102E6" w14:textId="77777777" w:rsidR="00AF5071" w:rsidRPr="0066347E" w:rsidRDefault="005A5A74">
      <w:pPr>
        <w:pStyle w:val="Testopredefinito"/>
        <w:ind w:left="142" w:hanging="480"/>
        <w:jc w:val="both"/>
      </w:pPr>
      <w:r w:rsidRPr="0066347E"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7761C66D" wp14:editId="7D0628D3">
                <wp:simplePos x="0" y="0"/>
                <wp:positionH relativeFrom="column">
                  <wp:posOffset>4099332</wp:posOffset>
                </wp:positionH>
                <wp:positionV relativeFrom="paragraph">
                  <wp:posOffset>6985</wp:posOffset>
                </wp:positionV>
                <wp:extent cx="152400" cy="123825"/>
                <wp:effectExtent l="0" t="0" r="19050" b="28575"/>
                <wp:wrapNone/>
                <wp:docPr id="5" name="Figura a mano liber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D653242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6" o:spid="_x0000_s1031" style="position:absolute;left:0;text-align:left;margin-left:322.8pt;margin-top:.55pt;width:12pt;height:9.7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" adj="-11796480,,5400" path="m,l21600,r,21600l,21600,,xe" strokeweight=".26008mm">
                <v:stroke joinstyle="miter" endcap="square"/>
                <v:formulas/>
                <v:path arrowok="t" o:connecttype="custom" o:connectlocs="76200,0;152400,61913;76200,123825;0,61913" o:connectangles="270,0,90,180" textboxrect="0,0,21600,21600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 w:rsidR="006B23A4" w:rsidRPr="0066347E"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90FC6" wp14:editId="23BF1924">
                <wp:simplePos x="0" y="0"/>
                <wp:positionH relativeFrom="column">
                  <wp:posOffset>2263825</wp:posOffset>
                </wp:positionH>
                <wp:positionV relativeFrom="paragraph">
                  <wp:posOffset>6985</wp:posOffset>
                </wp:positionV>
                <wp:extent cx="152400" cy="123825"/>
                <wp:effectExtent l="0" t="0" r="19050" b="28575"/>
                <wp:wrapNone/>
                <wp:docPr id="6" name="Figura a mano liber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B53C92B" w14:textId="77777777" w:rsidR="00AF5071" w:rsidRDefault="005A5A74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5" o:spid="_x0000_s1032" style="position:absolute;left:0;text-align:left;margin-left:178.25pt;margin-top:.5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" adj="-11796480,,5400" path="m,l21600,r,21600l,21600,,xe" strokeweight=".26008mm">
                <v:stroke joinstyle="miter" endcap="square"/>
                <v:formulas/>
                <v:path arrowok="t" o:connecttype="custom" o:connectlocs="76200,0;152400,61913;76200,123825;0,61913" o:connectangles="270,0,90,180" textboxrect="0,0,21600,21600"/>
                <v:textbox inset="4.40994mm,2.29006mm,4.40994mm,2.29006mm">
                  <w:txbxContent>
                    <w:p w:rsidR="00AF5071" w:rsidRDefault="005A5A74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  <w:r w:rsid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   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>fattura emessa a carico DITT</w:t>
      </w:r>
      <w:r w:rsidR="00C90D9C">
        <w:rPr>
          <w:rFonts w:ascii="Arial" w:eastAsia="Arial" w:hAnsi="Arial" w:cs="Arial"/>
          <w:bCs/>
          <w:i/>
          <w:iCs/>
          <w:sz w:val="22"/>
          <w:szCs w:val="22"/>
        </w:rPr>
        <w:t>A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  <w:r>
        <w:rPr>
          <w:rFonts w:ascii="Arial" w:eastAsia="Arial" w:hAnsi="Arial" w:cs="Arial"/>
          <w:bCs/>
          <w:i/>
          <w:iCs/>
          <w:sz w:val="22"/>
          <w:szCs w:val="22"/>
        </w:rPr>
        <w:t xml:space="preserve">   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>o a carico DIPENDENTE</w:t>
      </w:r>
    </w:p>
    <w:p w14:paraId="7CE9240B" w14:textId="77777777" w:rsidR="00AF5071" w:rsidRDefault="00401854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14:paraId="1718A8D1" w14:textId="77777777" w:rsidR="00AF5071" w:rsidRDefault="00AF5071">
      <w:pPr>
        <w:pStyle w:val="Testopredefinito"/>
        <w:ind w:left="142" w:hanging="480"/>
        <w:jc w:val="both"/>
        <w:rPr>
          <w:rFonts w:ascii="Arial" w:hAnsi="Arial"/>
          <w:sz w:val="22"/>
          <w:szCs w:val="22"/>
        </w:rPr>
      </w:pPr>
    </w:p>
    <w:p w14:paraId="28112648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75343771" wp14:editId="6F3FE12F">
                <wp:simplePos x="0" y="0"/>
                <wp:positionH relativeFrom="column">
                  <wp:posOffset>-243724</wp:posOffset>
                </wp:positionH>
                <wp:positionV relativeFrom="paragraph">
                  <wp:posOffset>23399</wp:posOffset>
                </wp:positionV>
                <wp:extent cx="172721" cy="132716"/>
                <wp:effectExtent l="0" t="0" r="17779" b="19684"/>
                <wp:wrapNone/>
                <wp:docPr id="7" name="Figura a mano liber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26E3334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igura a mano libera 7" o:spid="_x0000_s1033" style="position:absolute;left:0;text-align:left;margin-left:-19.2pt;margin-top:1.85pt;width:13.6pt;height:10.45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)  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>MODELLO 730 ONLINE SENZA VISTO DI CONFORMITÀ</w:t>
      </w:r>
      <w:r w:rsidR="0066347E">
        <w:rPr>
          <w:rFonts w:ascii="Arial" w:hAnsi="Arial" w:cs="Arial"/>
          <w:b/>
          <w:bCs/>
          <w:sz w:val="22"/>
          <w:szCs w:val="22"/>
        </w:rPr>
        <w:t>:</w:t>
      </w:r>
      <w:r w:rsidR="0066347E">
        <w:rPr>
          <w:rFonts w:ascii="Arial" w:hAnsi="Arial" w:cs="Arial"/>
          <w:sz w:val="22"/>
          <w:szCs w:val="22"/>
        </w:rPr>
        <w:t xml:space="preserve"> </w:t>
      </w:r>
      <w:r w:rsidR="0066347E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</w:t>
      </w:r>
    </w:p>
    <w:p w14:paraId="34F64F28" w14:textId="185AC70B" w:rsidR="00C90D9C" w:rsidRDefault="00401854">
      <w:pPr>
        <w:pStyle w:val="Testopredefinito"/>
        <w:ind w:left="142" w:hanging="480"/>
        <w:jc w:val="both"/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ab/>
      </w:r>
      <w:r w:rsidR="0066347E"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 xml:space="preserve">   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3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0,00 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+ IVA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– congiunta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3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5,00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 +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IVA </w:t>
      </w:r>
    </w:p>
    <w:p w14:paraId="68477171" w14:textId="77777777" w:rsidR="00AF5071" w:rsidRPr="00C90D9C" w:rsidRDefault="00C90D9C" w:rsidP="00C90D9C">
      <w:pPr>
        <w:pStyle w:val="Testopredefinito"/>
        <w:ind w:left="142"/>
        <w:jc w:val="both"/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</w:rPr>
        <w:t xml:space="preserve">     </w:t>
      </w:r>
      <w:r w:rsidRPr="00C90D9C">
        <w:rPr>
          <w:rFonts w:ascii="Arial" w:eastAsia="Arial" w:hAnsi="Arial" w:cs="Arial"/>
          <w:bCs/>
          <w:i/>
          <w:iCs/>
          <w:color w:val="000000"/>
          <w:sz w:val="22"/>
          <w:szCs w:val="22"/>
          <w:shd w:val="clear" w:color="auto" w:fill="FFFFFF"/>
        </w:rPr>
        <w:t>comprensivo del compenso integrativo</w:t>
      </w:r>
    </w:p>
    <w:p w14:paraId="17D7F9EF" w14:textId="77777777" w:rsidR="00AF5071" w:rsidRPr="0066347E" w:rsidRDefault="00C90D9C">
      <w:pPr>
        <w:pStyle w:val="Testopredefinito"/>
        <w:ind w:left="142" w:hanging="480"/>
        <w:jc w:val="both"/>
      </w:pPr>
      <w:r>
        <w:tab/>
        <w:t xml:space="preserve">     </w:t>
      </w:r>
      <w:r w:rsidR="006B23A4" w:rsidRPr="0066347E">
        <w:rPr>
          <w:rFonts w:ascii="Arial" w:eastAsia="Arial" w:hAnsi="Arial" w:cs="Arial"/>
          <w:bCs/>
          <w:i/>
          <w:iCs/>
          <w:color w:val="000000"/>
          <w:sz w:val="22"/>
          <w:szCs w:val="22"/>
          <w:shd w:val="clear" w:color="auto" w:fill="FFFFFF"/>
        </w:rPr>
        <w:t>f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attura emessa 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solo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a carico DITTA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</w:p>
    <w:p w14:paraId="539BFF4B" w14:textId="77777777" w:rsidR="00AF5071" w:rsidRPr="0066347E" w:rsidRDefault="00401854">
      <w:pPr>
        <w:pStyle w:val="Testopredefinito"/>
        <w:ind w:left="4320"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229DC64D" w14:textId="089F2879" w:rsidR="00AF5071" w:rsidRDefault="009831D7" w:rsidP="009831D7">
      <w:pPr>
        <w:pStyle w:val="Testopredefinito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CHIEDE</w:t>
      </w:r>
      <w:r w:rsidR="00F507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inoltre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di</w:t>
      </w:r>
      <w:r w:rsidR="00F507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(inserire la X alla scelta fatta)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:</w:t>
      </w:r>
    </w:p>
    <w:p w14:paraId="19CD3A96" w14:textId="5CE0556A" w:rsidR="009831D7" w:rsidRPr="009831D7" w:rsidRDefault="00F5079C" w:rsidP="006B23A4">
      <w:pPr>
        <w:pStyle w:val="Testopredefinito"/>
        <w:spacing w:line="276" w:lineRule="auto"/>
        <w:ind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6B23A4">
        <w:rPr>
          <w:rFonts w:ascii="Arial" w:hAnsi="Arial"/>
          <w:noProof/>
          <w:sz w:val="22"/>
          <w:szCs w:val="22"/>
          <w:u w:val="single"/>
          <w:lang w:eastAsia="it-IT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EC116" wp14:editId="0A8A9885">
                <wp:simplePos x="0" y="0"/>
                <wp:positionH relativeFrom="column">
                  <wp:posOffset>17145</wp:posOffset>
                </wp:positionH>
                <wp:positionV relativeFrom="paragraph">
                  <wp:posOffset>13970</wp:posOffset>
                </wp:positionV>
                <wp:extent cx="182245" cy="132715"/>
                <wp:effectExtent l="0" t="0" r="27305" b="19685"/>
                <wp:wrapNone/>
                <wp:docPr id="10" name="Figura a mano liber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3271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C2BC74E" w14:textId="77777777" w:rsidR="009831D7" w:rsidRDefault="009831D7" w:rsidP="009831D7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EC116" id="Figura a mano libera 10" o:spid="_x0000_s1034" style="position:absolute;left:0;text-align:left;margin-left:1.35pt;margin-top:1.1pt;width:14.35pt;height:1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82245,1327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" adj="-11796480,,5400" path="m22119,at,,44238,44238,22119,,,22119l,110596at,88477,44238,132715,,110596,22119,132715l160126,132715at138007,88477,182245,132715,160126,132715,182245,110596l182245,22119at138007,,182245,44238,182245,22119,160126,l22119,xe" strokeweight=".26008mm">
                <v:stroke joinstyle="miter" endcap="square"/>
                <v:formulas/>
                <v:path arrowok="t" o:connecttype="custom" o:connectlocs="91123,0;182245,66358;91123,132715;0,66358" o:connectangles="270,0,90,180" textboxrect="6479,6479,175766,126236"/>
                <v:textbox inset="4.40994mm,2.29006mm,4.40994mm,2.29006mm">
                  <w:txbxContent>
                    <w:p w14:paraId="5C2BC74E" w14:textId="77777777" w:rsidR="009831D7" w:rsidRDefault="009831D7" w:rsidP="009831D7"/>
                  </w:txbxContent>
                </v:textbox>
              </v:shape>
            </w:pict>
          </mc:Fallback>
        </mc:AlternateContent>
      </w:r>
      <w:r w:rsidR="009831D7" w:rsidRPr="006B23A4">
        <w:rPr>
          <w:rFonts w:ascii="Arial" w:eastAsia="Arial" w:hAnsi="Arial" w:cs="Arial"/>
          <w:b/>
          <w:bCs/>
          <w:i/>
          <w:iCs/>
          <w:sz w:val="22"/>
          <w:szCs w:val="22"/>
          <w:u w:val="single"/>
        </w:rPr>
        <w:t>RICEVERE</w:t>
      </w:r>
      <w:r w:rsidR="009831D7" w:rsidRPr="006B23A4">
        <w:rPr>
          <w:rFonts w:ascii="Arial" w:eastAsia="Arial" w:hAnsi="Arial" w:cs="Arial"/>
          <w:bCs/>
          <w:i/>
          <w:iCs/>
          <w:sz w:val="22"/>
          <w:szCs w:val="22"/>
          <w:u w:val="single"/>
        </w:rPr>
        <w:t xml:space="preserve"> </w:t>
      </w:r>
      <w:r w:rsidR="009831D7" w:rsidRPr="006B23A4">
        <w:rPr>
          <w:rFonts w:ascii="Arial" w:eastAsia="Arial" w:hAnsi="Arial" w:cs="Arial"/>
          <w:b/>
          <w:bCs/>
          <w:i/>
          <w:iCs/>
          <w:sz w:val="22"/>
          <w:szCs w:val="22"/>
          <w:u w:val="single"/>
        </w:rPr>
        <w:t>la stampa cartacea</w:t>
      </w:r>
      <w:r w:rsidR="009831D7" w:rsidRPr="009831D7">
        <w:rPr>
          <w:rFonts w:ascii="Arial" w:eastAsia="Arial" w:hAnsi="Arial" w:cs="Arial"/>
          <w:bCs/>
          <w:i/>
          <w:iCs/>
          <w:sz w:val="22"/>
          <w:szCs w:val="22"/>
        </w:rPr>
        <w:t xml:space="preserve"> dei modelli 730 </w:t>
      </w:r>
      <w:r w:rsidR="009831D7" w:rsidRPr="00F14B43">
        <w:rPr>
          <w:rFonts w:ascii="Arial" w:eastAsia="Arial" w:hAnsi="Arial" w:cs="Arial"/>
          <w:bCs/>
          <w:i/>
          <w:iCs/>
          <w:sz w:val="22"/>
          <w:szCs w:val="22"/>
        </w:rPr>
        <w:t xml:space="preserve">liquidati </w:t>
      </w:r>
      <w:r w:rsidR="00D766A1" w:rsidRPr="00F14B43">
        <w:rPr>
          <w:rFonts w:ascii="Arial" w:eastAsia="Arial" w:hAnsi="Arial" w:cs="Arial"/>
          <w:bCs/>
          <w:i/>
          <w:iCs/>
          <w:sz w:val="22"/>
          <w:szCs w:val="22"/>
        </w:rPr>
        <w:t>tramite corriere GLS</w:t>
      </w:r>
      <w:r>
        <w:rPr>
          <w:rFonts w:ascii="Arial" w:eastAsia="Arial" w:hAnsi="Arial" w:cs="Arial"/>
          <w:bCs/>
          <w:i/>
          <w:iCs/>
          <w:sz w:val="22"/>
          <w:szCs w:val="22"/>
        </w:rPr>
        <w:t xml:space="preserve"> al costo di €. 3,50 </w:t>
      </w:r>
    </w:p>
    <w:p w14:paraId="082E5FB1" w14:textId="281D51CD" w:rsidR="00F5079C" w:rsidRDefault="00F5079C" w:rsidP="00F5079C">
      <w:pPr>
        <w:pStyle w:val="Testopredefinito"/>
        <w:spacing w:line="276" w:lineRule="auto"/>
        <w:ind w:left="720"/>
        <w:rPr>
          <w:rFonts w:ascii="Arial" w:eastAsia="Arial" w:hAnsi="Arial" w:cs="Arial"/>
          <w:bCs/>
          <w:i/>
          <w:iCs/>
          <w:sz w:val="22"/>
          <w:szCs w:val="22"/>
        </w:rPr>
      </w:pPr>
      <w:r>
        <w:rPr>
          <w:rFonts w:ascii="Arial" w:eastAsia="Arial" w:hAnsi="Arial" w:cs="Arial"/>
          <w:bCs/>
          <w:i/>
          <w:iCs/>
          <w:sz w:val="22"/>
          <w:szCs w:val="22"/>
        </w:rPr>
        <w:t>+ IVA a modello, che sarà inserito nella fattura emessa dal CAF relativa alla liquidazione dei Modelli 730;</w:t>
      </w:r>
      <w:r w:rsidR="009831D7" w:rsidRPr="009831D7">
        <w:rPr>
          <w:rFonts w:ascii="Arial" w:eastAsia="Arial" w:hAnsi="Arial" w:cs="Arial"/>
          <w:bCs/>
          <w:i/>
          <w:iCs/>
          <w:sz w:val="22"/>
          <w:szCs w:val="22"/>
        </w:rPr>
        <w:t xml:space="preserve"> </w:t>
      </w:r>
    </w:p>
    <w:p w14:paraId="3E5C1F15" w14:textId="69981D50" w:rsidR="009831D7" w:rsidRPr="009831D7" w:rsidRDefault="00F5079C" w:rsidP="00F5079C">
      <w:pPr>
        <w:pStyle w:val="Testopredefinito"/>
        <w:spacing w:line="276" w:lineRule="auto"/>
        <w:rPr>
          <w:rFonts w:ascii="Arial" w:eastAsia="Arial" w:hAnsi="Arial" w:cs="Arial"/>
          <w:bCs/>
          <w:i/>
          <w:iCs/>
          <w:sz w:val="22"/>
          <w:szCs w:val="22"/>
        </w:rPr>
      </w:pPr>
      <w:r w:rsidRPr="006B23A4">
        <w:rPr>
          <w:rFonts w:ascii="Arial" w:hAnsi="Arial"/>
          <w:noProof/>
          <w:sz w:val="22"/>
          <w:szCs w:val="22"/>
          <w:u w:val="single"/>
          <w:lang w:eastAsia="it-IT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612C1B" wp14:editId="2CAE4410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72720" cy="132715"/>
                <wp:effectExtent l="0" t="0" r="17780" b="19685"/>
                <wp:wrapNone/>
                <wp:docPr id="13" name="Figura a mano liber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" cy="13271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0B56BD6" w14:textId="77777777" w:rsidR="00F5079C" w:rsidRDefault="00F5079C" w:rsidP="00F5079C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12C1B" id="Figura a mano libera 11" o:spid="_x0000_s1035" style="position:absolute;margin-left:0;margin-top:.75pt;width:13.6pt;height:10.4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coordsize="172720,1327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" adj="-11796480,,5400" path="m22119,at,,44238,44238,22119,,,22119l,110596at,88477,44238,132715,,110596,22119,132715l150601,132715at128482,88477,172720,132715,150601,132715,172720,110596l172720,22119at128482,,172720,44238,172720,22119,150601,l22119,xe" strokeweight=".26008mm">
                <v:stroke joinstyle="miter" endcap="square"/>
                <v:formulas/>
                <v:path arrowok="t" o:connecttype="custom" o:connectlocs="86360,0;172720,66358;86360,132715;0,66358" o:connectangles="270,0,90,180" textboxrect="6479,6479,166241,126236"/>
                <v:textbox inset="4.40994mm,2.29006mm,4.40994mm,2.29006mm">
                  <w:txbxContent>
                    <w:p w14:paraId="10B56BD6" w14:textId="77777777" w:rsidR="00F5079C" w:rsidRDefault="00F5079C" w:rsidP="00F5079C"/>
                  </w:txbxContent>
                </v:textbox>
                <w10:wrap anchorx="margin"/>
              </v:shape>
            </w:pict>
          </mc:Fallback>
        </mc:AlternateContent>
      </w:r>
      <w:r w:rsidR="009831D7" w:rsidRPr="009831D7">
        <w:rPr>
          <w:rFonts w:ascii="Arial" w:eastAsia="Arial" w:hAnsi="Arial" w:cs="Arial"/>
          <w:bCs/>
          <w:i/>
          <w:iCs/>
          <w:sz w:val="22"/>
          <w:szCs w:val="22"/>
        </w:rPr>
        <w:tab/>
      </w:r>
      <w:r w:rsidR="009831D7" w:rsidRPr="006B23A4">
        <w:rPr>
          <w:rFonts w:ascii="Arial" w:eastAsia="Arial" w:hAnsi="Arial" w:cs="Arial"/>
          <w:b/>
          <w:bCs/>
          <w:i/>
          <w:iCs/>
          <w:sz w:val="22"/>
          <w:szCs w:val="22"/>
          <w:u w:val="single"/>
        </w:rPr>
        <w:t>NON RICEVERE la stampa cartacea</w:t>
      </w:r>
    </w:p>
    <w:p w14:paraId="6F2135E1" w14:textId="77777777" w:rsidR="009831D7" w:rsidRDefault="009831D7" w:rsidP="009831D7">
      <w:pPr>
        <w:pStyle w:val="Testopredefinito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14:paraId="681CDCFD" w14:textId="4D90A274" w:rsidR="00AF5071" w:rsidRDefault="00401854">
      <w:pPr>
        <w:pStyle w:val="Testopredefinito"/>
        <w:tabs>
          <w:tab w:val="left" w:pos="4796"/>
        </w:tabs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Alle scelte A, B</w:t>
      </w:r>
      <w:r w:rsidR="00C90D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e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C</w:t>
      </w:r>
      <w:r w:rsidR="00C90D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va aggiunto il compenso integrativo per i servizi di: scarico modelli 730 precompilati da Agenzia Entrate, fornitura modulistica, autocertificazioni e guida alla compilazione; verifica e comunicazione di anomalie ed errori di compilazione; notizie di aggiornamento e corsi di formazione; </w:t>
      </w: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>consulenza su oneri detraibili/deducibili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.</w:t>
      </w:r>
    </w:p>
    <w:p w14:paraId="40B521D2" w14:textId="77777777" w:rsidR="00F5079C" w:rsidRDefault="00F5079C">
      <w:pPr>
        <w:pStyle w:val="Testopredefinito"/>
        <w:tabs>
          <w:tab w:val="left" w:pos="4796"/>
        </w:tabs>
        <w:jc w:val="both"/>
      </w:pPr>
    </w:p>
    <w:tbl>
      <w:tblPr>
        <w:tblW w:w="101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1"/>
        <w:gridCol w:w="5305"/>
        <w:gridCol w:w="3824"/>
      </w:tblGrid>
      <w:tr w:rsidR="00AF5071" w14:paraId="55035639" w14:textId="77777777">
        <w:trPr>
          <w:trHeight w:val="380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6D79D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A659F" w14:textId="67E77F66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Socia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del C</w:t>
            </w:r>
            <w:r w:rsidR="00BC60E6">
              <w:rPr>
                <w:rFonts w:ascii="Arial" w:hAnsi="Arial" w:cs="Arial"/>
                <w:i/>
                <w:sz w:val="22"/>
                <w:szCs w:val="22"/>
              </w:rPr>
              <w:t>AF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Interregionale Dipendenti Srl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95876" w14:textId="0B584EBF" w:rsidR="00AF5071" w:rsidRDefault="0027218B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 </w:t>
            </w:r>
            <w:r w:rsidR="00401854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8,40 </w:t>
            </w:r>
            <w:r w:rsidR="00401854"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 w14:paraId="2BE1F311" w14:textId="77777777">
        <w:trPr>
          <w:trHeight w:val="364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F9AC0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0B3FA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Associata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al sistema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Confindustria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58450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10,80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 w14:paraId="28BD2446" w14:textId="77777777">
        <w:trPr>
          <w:trHeight w:val="397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68C59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2FC83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  <w:t>Non associata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E00AF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14,40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shd w:val="clear" w:color="auto" w:fill="FFFFFF"/>
              </w:rPr>
              <w:t>(+ IVA, per dichiarazione)</w:t>
            </w:r>
          </w:p>
        </w:tc>
      </w:tr>
    </w:tbl>
    <w:p w14:paraId="7B255E14" w14:textId="0790328D" w:rsidR="00AF5071" w:rsidRDefault="009831D7">
      <w:pPr>
        <w:pStyle w:val="Testopredefinito"/>
        <w:tabs>
          <w:tab w:val="left" w:pos="4796"/>
        </w:tabs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Importo minimo della fattura emessa da C</w:t>
      </w:r>
      <w:r w:rsidR="00BC60E6">
        <w:rPr>
          <w:rFonts w:ascii="Arial" w:eastAsia="Arial" w:hAnsi="Arial" w:cs="Arial"/>
          <w:b/>
          <w:bCs/>
          <w:i/>
          <w:iCs/>
          <w:sz w:val="22"/>
          <w:szCs w:val="22"/>
        </w:rPr>
        <w:t>AF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Interregionale </w: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</w:rPr>
        <w:t>€. 30,00 + IVA.</w:t>
      </w:r>
    </w:p>
    <w:p w14:paraId="63971E7F" w14:textId="77777777" w:rsidR="00AF5071" w:rsidRDefault="00AF5071">
      <w:pPr>
        <w:pStyle w:val="Testopredefinito"/>
        <w:rPr>
          <w:rFonts w:ascii="Arial" w:hAnsi="Arial"/>
          <w:sz w:val="22"/>
          <w:szCs w:val="22"/>
        </w:rPr>
      </w:pPr>
    </w:p>
    <w:p w14:paraId="3779EA72" w14:textId="77777777" w:rsidR="00AF5071" w:rsidRDefault="00401854">
      <w:pPr>
        <w:pStyle w:val="Testopredefinito"/>
      </w:pPr>
      <w:r>
        <w:rPr>
          <w:rFonts w:ascii="Arial" w:hAnsi="Arial" w:cs="Arial"/>
          <w:i/>
          <w:sz w:val="22"/>
          <w:szCs w:val="22"/>
        </w:rPr>
        <w:t xml:space="preserve">Data__________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  <w:t xml:space="preserve"> Timbro e firma_____________________</w:t>
      </w:r>
    </w:p>
    <w:sectPr w:rsidR="00AF5071">
      <w:pgSz w:w="11906" w:h="16838"/>
      <w:pgMar w:top="480" w:right="873" w:bottom="360" w:left="87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56E5E" w14:textId="77777777" w:rsidR="00D170DB" w:rsidRDefault="00D170DB">
      <w:r>
        <w:separator/>
      </w:r>
    </w:p>
  </w:endnote>
  <w:endnote w:type="continuationSeparator" w:id="0">
    <w:p w14:paraId="3B3C4707" w14:textId="77777777" w:rsidR="00D170DB" w:rsidRDefault="00D1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tarSymbol, 'Arial Unicode MS'">
    <w:charset w:val="02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DBAA7" w14:textId="77777777" w:rsidR="00D170DB" w:rsidRDefault="00D170DB">
      <w:r>
        <w:rPr>
          <w:color w:val="000000"/>
        </w:rPr>
        <w:separator/>
      </w:r>
    </w:p>
  </w:footnote>
  <w:footnote w:type="continuationSeparator" w:id="0">
    <w:p w14:paraId="79BE4A26" w14:textId="77777777" w:rsidR="00D170DB" w:rsidRDefault="00D17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401C8"/>
    <w:multiLevelType w:val="multilevel"/>
    <w:tmpl w:val="0E6CB442"/>
    <w:styleLink w:val="RTF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37D24EF"/>
    <w:multiLevelType w:val="multilevel"/>
    <w:tmpl w:val="2AD226F4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5EB22D7C"/>
    <w:multiLevelType w:val="hybridMultilevel"/>
    <w:tmpl w:val="E8489A0C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77FEE"/>
    <w:multiLevelType w:val="multilevel"/>
    <w:tmpl w:val="21483D6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058"/>
    <w:rsid w:val="0027218B"/>
    <w:rsid w:val="002D4A81"/>
    <w:rsid w:val="003361A8"/>
    <w:rsid w:val="0034012F"/>
    <w:rsid w:val="003F13C9"/>
    <w:rsid w:val="00401854"/>
    <w:rsid w:val="004F6058"/>
    <w:rsid w:val="005A5A74"/>
    <w:rsid w:val="0066347E"/>
    <w:rsid w:val="006B23A4"/>
    <w:rsid w:val="007B29B7"/>
    <w:rsid w:val="00861F06"/>
    <w:rsid w:val="008C1D26"/>
    <w:rsid w:val="009831D7"/>
    <w:rsid w:val="00A67FEC"/>
    <w:rsid w:val="00AF5071"/>
    <w:rsid w:val="00B57B83"/>
    <w:rsid w:val="00BB5DFE"/>
    <w:rsid w:val="00BC60E6"/>
    <w:rsid w:val="00C028B3"/>
    <w:rsid w:val="00C738E7"/>
    <w:rsid w:val="00C90D9C"/>
    <w:rsid w:val="00D170DB"/>
    <w:rsid w:val="00D766A1"/>
    <w:rsid w:val="00DF1ED0"/>
    <w:rsid w:val="00E41CBE"/>
    <w:rsid w:val="00EB586E"/>
    <w:rsid w:val="00F14B43"/>
    <w:rsid w:val="00F41FFE"/>
    <w:rsid w:val="00F5079C"/>
    <w:rsid w:val="00F670F0"/>
    <w:rsid w:val="00FB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917F8BB"/>
  <w15:docId w15:val="{39E96215-F8DD-4A28-B4DC-1FDDF0BF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A67FEC"/>
    <w:pPr>
      <w:suppressAutoHyphens/>
    </w:pPr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eastAsia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Intestazione3">
    <w:name w:val="Intestazione3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3">
    <w:name w:val="Didascalia3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  <w:rPr>
      <w:rFonts w:ascii="Arial" w:eastAsia="SimSun, 宋体" w:hAnsi="Arial" w:cs="Tahoma"/>
      <w:sz w:val="28"/>
      <w:szCs w:val="28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user">
    <w:name w:val="Index (user)"/>
    <w:basedOn w:val="Standard"/>
    <w:rPr>
      <w:rFonts w:cs="Tahoma"/>
    </w:rPr>
  </w:style>
  <w:style w:type="paragraph" w:customStyle="1" w:styleId="WW-Heading">
    <w:name w:val="WW-Heading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Standard"/>
  </w:style>
  <w:style w:type="paragraph" w:customStyle="1" w:styleId="WW-Heading1">
    <w:name w:val="WW-Heading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">
    <w:name w:val="WW-caption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Standard"/>
  </w:style>
  <w:style w:type="paragraph" w:customStyle="1" w:styleId="WW-Heading11">
    <w:name w:val="WW-Heading1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">
    <w:name w:val="WW-caption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Standard"/>
  </w:style>
  <w:style w:type="paragraph" w:customStyle="1" w:styleId="WW-Heading111">
    <w:name w:val="WW-Heading11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1">
    <w:name w:val="WW-caption1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Standard"/>
    <w:rPr>
      <w:rFonts w:ascii="Mangal" w:eastAsia="Mangal" w:hAnsi="Mangal" w:cs="Mangal"/>
    </w:rPr>
  </w:style>
  <w:style w:type="paragraph" w:customStyle="1" w:styleId="Heading2">
    <w:name w:val="Heading2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2">
    <w:name w:val="Index2"/>
    <w:basedOn w:val="Standard"/>
  </w:style>
  <w:style w:type="paragraph" w:customStyle="1" w:styleId="Heading1">
    <w:name w:val="Heading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1">
    <w:name w:val="Index1"/>
    <w:basedOn w:val="Standard"/>
  </w:style>
  <w:style w:type="paragraph" w:customStyle="1" w:styleId="WW-Heading1111">
    <w:name w:val="WW-Heading1111"/>
    <w:basedOn w:val="Standard"/>
    <w:next w:val="Textbody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Standard"/>
  </w:style>
  <w:style w:type="paragraph" w:styleId="Titolo">
    <w:name w:val="Title"/>
    <w:basedOn w:val="Standard"/>
    <w:next w:val="Sottotitolo"/>
    <w:pPr>
      <w:spacing w:after="960"/>
      <w:jc w:val="center"/>
    </w:pPr>
    <w:rPr>
      <w:rFonts w:ascii="Arial Black" w:eastAsia="Arial Black" w:hAnsi="Arial Black" w:cs="Arial Black"/>
      <w:sz w:val="48"/>
      <w:szCs w:val="48"/>
    </w:rPr>
  </w:style>
  <w:style w:type="paragraph" w:styleId="Sottotitolo">
    <w:name w:val="Subtitle"/>
    <w:basedOn w:val="WW-Heading1111"/>
    <w:next w:val="Textbody"/>
    <w:pPr>
      <w:jc w:val="center"/>
    </w:pPr>
    <w:rPr>
      <w:i/>
      <w:iCs/>
    </w:rPr>
  </w:style>
  <w:style w:type="paragraph" w:customStyle="1" w:styleId="StrutturaRientrato">
    <w:name w:val="Struttura (Rientrato)"/>
    <w:basedOn w:val="Standard"/>
    <w:pPr>
      <w:ind w:left="360" w:hanging="360"/>
    </w:pPr>
    <w:rPr>
      <w:sz w:val="24"/>
      <w:szCs w:val="24"/>
    </w:rPr>
  </w:style>
  <w:style w:type="paragraph" w:customStyle="1" w:styleId="StrutturaNonRientrato">
    <w:name w:val="Struttura (Non Rientrato)"/>
    <w:basedOn w:val="Standard"/>
    <w:pPr>
      <w:ind w:left="360" w:hanging="360"/>
    </w:pPr>
    <w:rPr>
      <w:sz w:val="24"/>
      <w:szCs w:val="24"/>
    </w:rPr>
  </w:style>
  <w:style w:type="paragraph" w:customStyle="1" w:styleId="CorpoSingolo">
    <w:name w:val="Corpo Singolo"/>
    <w:basedOn w:val="Standard"/>
    <w:rPr>
      <w:sz w:val="24"/>
      <w:szCs w:val="24"/>
    </w:rPr>
  </w:style>
  <w:style w:type="paragraph" w:customStyle="1" w:styleId="Rientroprimariga">
    <w:name w:val="Rientro prima riga"/>
    <w:basedOn w:val="Standard"/>
    <w:pPr>
      <w:ind w:firstLine="720"/>
    </w:pPr>
    <w:rPr>
      <w:sz w:val="24"/>
      <w:szCs w:val="24"/>
    </w:rPr>
  </w:style>
  <w:style w:type="paragraph" w:customStyle="1" w:styleId="Testotabella">
    <w:name w:val="Testo tabella"/>
    <w:basedOn w:val="Standard"/>
    <w:pPr>
      <w:tabs>
        <w:tab w:val="decimal" w:pos="0"/>
      </w:tabs>
    </w:pPr>
    <w:rPr>
      <w:sz w:val="24"/>
      <w:szCs w:val="24"/>
    </w:rPr>
  </w:style>
  <w:style w:type="paragraph" w:customStyle="1" w:styleId="Intest3">
    <w:name w:val="Intest. 3"/>
    <w:basedOn w:val="Standard"/>
    <w:pPr>
      <w:spacing w:before="120" w:after="120"/>
    </w:pPr>
    <w:rPr>
      <w:b/>
      <w:bCs/>
      <w:sz w:val="24"/>
      <w:szCs w:val="24"/>
    </w:rPr>
  </w:style>
  <w:style w:type="paragraph" w:customStyle="1" w:styleId="Intest2">
    <w:name w:val="Intest. 2"/>
    <w:basedOn w:val="Standard"/>
    <w:pPr>
      <w:spacing w:before="120" w:after="120"/>
    </w:pPr>
    <w:rPr>
      <w:rFonts w:ascii="Arial" w:eastAsia="Arial" w:hAnsi="Arial" w:cs="Arial"/>
      <w:b/>
      <w:bCs/>
      <w:sz w:val="24"/>
      <w:szCs w:val="24"/>
    </w:rPr>
  </w:style>
  <w:style w:type="paragraph" w:customStyle="1" w:styleId="Intest1">
    <w:name w:val="Intest. 1"/>
    <w:basedOn w:val="Standard"/>
    <w:pPr>
      <w:spacing w:before="280" w:after="140"/>
    </w:pPr>
    <w:rPr>
      <w:rFonts w:ascii="Arial Black" w:eastAsia="Arial Black" w:hAnsi="Arial Black" w:cs="Arial Black"/>
      <w:sz w:val="28"/>
      <w:szCs w:val="28"/>
    </w:rPr>
  </w:style>
  <w:style w:type="paragraph" w:customStyle="1" w:styleId="Listanumerata">
    <w:name w:val="Lista numerata"/>
    <w:basedOn w:val="Standard"/>
    <w:pPr>
      <w:ind w:left="360" w:hanging="360"/>
    </w:pPr>
    <w:rPr>
      <w:sz w:val="24"/>
      <w:szCs w:val="24"/>
    </w:rPr>
  </w:style>
  <w:style w:type="paragraph" w:customStyle="1" w:styleId="Richiamo2">
    <w:name w:val="Richiamo 2"/>
    <w:basedOn w:val="Standard"/>
    <w:pPr>
      <w:ind w:left="360" w:hanging="360"/>
    </w:pPr>
    <w:rPr>
      <w:sz w:val="24"/>
      <w:szCs w:val="24"/>
    </w:rPr>
  </w:style>
  <w:style w:type="paragraph" w:customStyle="1" w:styleId="Richiamo1">
    <w:name w:val="Richiamo 1"/>
    <w:basedOn w:val="Standard"/>
    <w:pPr>
      <w:ind w:left="360" w:hanging="360"/>
    </w:pPr>
    <w:rPr>
      <w:sz w:val="24"/>
      <w:szCs w:val="24"/>
    </w:rPr>
  </w:style>
  <w:style w:type="paragraph" w:customStyle="1" w:styleId="Testopredefinito">
    <w:name w:val="Testo predefinito"/>
    <w:basedOn w:val="Standard"/>
    <w:rPr>
      <w:sz w:val="24"/>
      <w:szCs w:val="24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NormaleWeb">
    <w:name w:val="Normal (Web)"/>
    <w:basedOn w:val="Standard"/>
    <w:pPr>
      <w:autoSpaceDE/>
      <w:spacing w:before="100" w:after="119"/>
    </w:pPr>
    <w:rPr>
      <w:sz w:val="24"/>
      <w:szCs w:val="24"/>
    </w:rPr>
  </w:style>
  <w:style w:type="paragraph" w:customStyle="1" w:styleId="TableContentsuser">
    <w:name w:val="Table Contents (user)"/>
    <w:basedOn w:val="Standard"/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WW-TableContents">
    <w:name w:val="WW-Table Contents"/>
    <w:basedOn w:val="Standard"/>
  </w:style>
  <w:style w:type="paragraph" w:customStyle="1" w:styleId="WW-TableHeading">
    <w:name w:val="WW-Table Heading"/>
    <w:basedOn w:val="WW-TableContents"/>
    <w:pPr>
      <w:jc w:val="center"/>
    </w:pPr>
    <w:rPr>
      <w:b/>
      <w:bCs/>
    </w:rPr>
  </w:style>
  <w:style w:type="paragraph" w:customStyle="1" w:styleId="TableContents1">
    <w:name w:val="Table Contents1"/>
    <w:basedOn w:val="Standard"/>
  </w:style>
  <w:style w:type="paragraph" w:customStyle="1" w:styleId="TableHeading1">
    <w:name w:val="Table Heading1"/>
    <w:basedOn w:val="TableContents1"/>
    <w:pPr>
      <w:jc w:val="center"/>
    </w:pPr>
    <w:rPr>
      <w:b/>
      <w:bCs/>
    </w:rPr>
  </w:style>
  <w:style w:type="paragraph" w:customStyle="1" w:styleId="TableContents2">
    <w:name w:val="Table Contents2"/>
    <w:basedOn w:val="Standard"/>
  </w:style>
  <w:style w:type="paragraph" w:customStyle="1" w:styleId="TableHeading2">
    <w:name w:val="Table Heading2"/>
    <w:basedOn w:val="TableContents2"/>
    <w:pPr>
      <w:jc w:val="center"/>
    </w:pPr>
    <w:rPr>
      <w:b/>
      <w:bCs/>
    </w:rPr>
  </w:style>
  <w:style w:type="paragraph" w:customStyle="1" w:styleId="WW-TableContents1">
    <w:name w:val="WW-Table Contents1"/>
    <w:basedOn w:val="Standard"/>
  </w:style>
  <w:style w:type="paragraph" w:customStyle="1" w:styleId="WW-TableHeading1">
    <w:name w:val="WW-Table Heading1"/>
    <w:basedOn w:val="WW-TableContents1"/>
    <w:pPr>
      <w:jc w:val="center"/>
    </w:pPr>
    <w:rPr>
      <w:b/>
      <w:bCs/>
    </w:rPr>
  </w:style>
  <w:style w:type="paragraph" w:customStyle="1" w:styleId="WW-TableContents12">
    <w:name w:val="WW-Table Contents12"/>
    <w:basedOn w:val="Standard"/>
  </w:style>
  <w:style w:type="paragraph" w:customStyle="1" w:styleId="WW-TableHeading12">
    <w:name w:val="WW-Table Heading12"/>
    <w:basedOn w:val="WW-TableContents12"/>
    <w:pPr>
      <w:jc w:val="center"/>
    </w:pPr>
    <w:rPr>
      <w:b/>
      <w:bCs/>
    </w:rPr>
  </w:style>
  <w:style w:type="paragraph" w:customStyle="1" w:styleId="WW-TableContents123">
    <w:name w:val="WW-Table Contents123"/>
    <w:basedOn w:val="Standard"/>
  </w:style>
  <w:style w:type="paragraph" w:customStyle="1" w:styleId="WW-TableHeading123">
    <w:name w:val="WW-Table Heading123"/>
    <w:basedOn w:val="WW-TableContents123"/>
    <w:pPr>
      <w:jc w:val="center"/>
    </w:pPr>
    <w:rPr>
      <w:b/>
      <w:bCs/>
    </w:rPr>
  </w:style>
  <w:style w:type="paragraph" w:customStyle="1" w:styleId="WW-TableContents1234">
    <w:name w:val="WW-Table Contents1234"/>
    <w:basedOn w:val="Standard"/>
  </w:style>
  <w:style w:type="paragraph" w:customStyle="1" w:styleId="WW-TableHeading1234">
    <w:name w:val="WW-Table Heading1234"/>
    <w:basedOn w:val="WW-TableContents1234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sz w:val="20"/>
      <w:szCs w:val="20"/>
    </w:rPr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Symbol" w:hAnsi="Symbol" w:cs="Symbol"/>
      <w:sz w:val="20"/>
      <w:szCs w:val="20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2">
    <w:name w:val="WW8Num1z2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predefinitoparagrafo2">
    <w:name w:val="Car. predefinito paragraf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Carpredefinitoparagrafo1">
    <w:name w:val="Car. predefinito paragrafo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CorpotestoCarattere">
    <w:name w:val="Corpo testo Carattere"/>
    <w:rPr>
      <w:sz w:val="20"/>
      <w:szCs w:val="20"/>
      <w:lang w:val="it-IT"/>
    </w:rPr>
  </w:style>
  <w:style w:type="character" w:customStyle="1" w:styleId="Titolo1Carattere">
    <w:name w:val="Titolo 1 Carattere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TitoloCarattere">
    <w:name w:val="Titolo Carattere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SottotitoloCarattere">
    <w:name w:val="Sottotitolo Carattere"/>
    <w:rPr>
      <w:rFonts w:ascii="Cambria" w:hAnsi="Cambria" w:cs="Cambria"/>
      <w:sz w:val="24"/>
      <w:szCs w:val="24"/>
      <w:lang w:val="it-IT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  <w:lang w:val="it-IT"/>
    </w:rPr>
  </w:style>
  <w:style w:type="character" w:customStyle="1" w:styleId="RTFNum21">
    <w:name w:val="RTF_Num 2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22">
    <w:name w:val="RTF_Num 2 2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3">
    <w:name w:val="RTF_Num 2 3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4">
    <w:name w:val="RTF_Num 2 4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5">
    <w:name w:val="RTF_Num 2 5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6">
    <w:name w:val="RTF_Num 2 6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7">
    <w:name w:val="RTF_Num 2 7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8">
    <w:name w:val="RTF_Num 2 8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9">
    <w:name w:val="RTF_Num 2 9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1">
    <w:name w:val="RTF_Num 3 1"/>
    <w:rPr>
      <w:rFonts w:ascii="Symbol" w:eastAsia="Symbol" w:hAnsi="Symbol" w:cs="Symbol"/>
      <w:sz w:val="24"/>
      <w:szCs w:val="24"/>
      <w:lang w:val="it-IT"/>
    </w:rPr>
  </w:style>
  <w:style w:type="character" w:customStyle="1" w:styleId="RTFNum32">
    <w:name w:val="RTF_Num 3 2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3">
    <w:name w:val="RTF_Num 3 3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4">
    <w:name w:val="RTF_Num 3 4"/>
    <w:rPr>
      <w:rFonts w:ascii="Symbol" w:eastAsia="Symbol" w:hAnsi="Symbol" w:cs="Symbol"/>
      <w:sz w:val="24"/>
      <w:szCs w:val="24"/>
      <w:lang w:val="it-IT"/>
    </w:rPr>
  </w:style>
  <w:style w:type="character" w:customStyle="1" w:styleId="RTFNum35">
    <w:name w:val="RTF_Num 3 5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6">
    <w:name w:val="RTF_Num 3 6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7">
    <w:name w:val="RTF_Num 3 7"/>
    <w:rPr>
      <w:rFonts w:ascii="Symbol" w:eastAsia="Symbol" w:hAnsi="Symbol" w:cs="Symbol"/>
      <w:sz w:val="24"/>
      <w:szCs w:val="24"/>
      <w:lang w:val="it-IT"/>
    </w:rPr>
  </w:style>
  <w:style w:type="character" w:customStyle="1" w:styleId="RTFNum38">
    <w:name w:val="RTF_Num 3 8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9">
    <w:name w:val="RTF_Num 3 9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11">
    <w:name w:val="RTF_Num 3 1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21">
    <w:name w:val="RTF_Num 3 2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31">
    <w:name w:val="RTF_Num 3 3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41">
    <w:name w:val="RTF_Num 3 4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51">
    <w:name w:val="RTF_Num 3 5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61">
    <w:name w:val="RTF_Num 3 6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71">
    <w:name w:val="RTF_Num 3 7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81">
    <w:name w:val="RTF_Num 3 8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91">
    <w:name w:val="RTF_Num 3 9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41">
    <w:name w:val="RTF_Num 4 1"/>
    <w:rPr>
      <w:rFonts w:eastAsia="Times New Roman"/>
      <w:sz w:val="24"/>
      <w:szCs w:val="24"/>
      <w:lang w:val="it-IT"/>
    </w:rPr>
  </w:style>
  <w:style w:type="character" w:customStyle="1" w:styleId="RTFNum42">
    <w:name w:val="RTF_Num 4 2"/>
    <w:rPr>
      <w:rFonts w:eastAsia="Times New Roman"/>
      <w:sz w:val="24"/>
      <w:szCs w:val="24"/>
      <w:lang w:val="it-IT"/>
    </w:rPr>
  </w:style>
  <w:style w:type="character" w:customStyle="1" w:styleId="RTFNum43">
    <w:name w:val="RTF_Num 4 3"/>
    <w:rPr>
      <w:rFonts w:eastAsia="Times New Roman"/>
      <w:sz w:val="24"/>
      <w:szCs w:val="24"/>
      <w:lang w:val="it-IT"/>
    </w:rPr>
  </w:style>
  <w:style w:type="character" w:customStyle="1" w:styleId="RTFNum44">
    <w:name w:val="RTF_Num 4 4"/>
    <w:rPr>
      <w:rFonts w:eastAsia="Times New Roman"/>
      <w:sz w:val="24"/>
      <w:szCs w:val="24"/>
      <w:lang w:val="it-IT"/>
    </w:rPr>
  </w:style>
  <w:style w:type="character" w:customStyle="1" w:styleId="RTFNum45">
    <w:name w:val="RTF_Num 4 5"/>
    <w:rPr>
      <w:rFonts w:eastAsia="Times New Roman"/>
      <w:sz w:val="24"/>
      <w:szCs w:val="24"/>
      <w:lang w:val="it-IT"/>
    </w:rPr>
  </w:style>
  <w:style w:type="character" w:customStyle="1" w:styleId="RTFNum46">
    <w:name w:val="RTF_Num 4 6"/>
    <w:rPr>
      <w:rFonts w:eastAsia="Times New Roman"/>
      <w:sz w:val="24"/>
      <w:szCs w:val="24"/>
      <w:lang w:val="it-IT"/>
    </w:rPr>
  </w:style>
  <w:style w:type="character" w:customStyle="1" w:styleId="RTFNum47">
    <w:name w:val="RTF_Num 4 7"/>
    <w:rPr>
      <w:rFonts w:eastAsia="Times New Roman"/>
      <w:sz w:val="24"/>
      <w:szCs w:val="24"/>
      <w:lang w:val="it-IT"/>
    </w:rPr>
  </w:style>
  <w:style w:type="character" w:customStyle="1" w:styleId="RTFNum48">
    <w:name w:val="RTF_Num 4 8"/>
    <w:rPr>
      <w:rFonts w:eastAsia="Times New Roman"/>
      <w:sz w:val="24"/>
      <w:szCs w:val="24"/>
      <w:lang w:val="it-IT"/>
    </w:rPr>
  </w:style>
  <w:style w:type="character" w:customStyle="1" w:styleId="RTFNum49">
    <w:name w:val="RTF_Num 4 9"/>
    <w:rPr>
      <w:rFonts w:eastAsia="Times New Roman"/>
      <w:sz w:val="24"/>
      <w:szCs w:val="24"/>
      <w:lang w:val="it-IT"/>
    </w:rPr>
  </w:style>
  <w:style w:type="character" w:customStyle="1" w:styleId="RTFNum51">
    <w:name w:val="RTF_Num 5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61">
    <w:name w:val="RTF_Num 6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Internetlinkuser">
    <w:name w:val="Internet link (user)"/>
    <w:rPr>
      <w:color w:val="0000FF"/>
      <w:sz w:val="24"/>
      <w:szCs w:val="24"/>
      <w:u w:val="single"/>
      <w:lang w:val="it-IT"/>
    </w:rPr>
  </w:style>
  <w:style w:type="character" w:styleId="Collegamentovisitato">
    <w:name w:val="FollowedHyperlink"/>
    <w:rPr>
      <w:color w:val="800080"/>
      <w:sz w:val="24"/>
      <w:szCs w:val="24"/>
      <w:u w:val="single"/>
      <w:lang w:val="it-IT"/>
    </w:rPr>
  </w:style>
  <w:style w:type="character" w:customStyle="1" w:styleId="BulletSymbolsuser">
    <w:name w:val="Bullet Symbols (user)"/>
    <w:rPr>
      <w:rFonts w:ascii="OpenSymbol, 'Arial Unicode MS'" w:eastAsia="OpenSymbol, 'Arial Unicode MS'" w:hAnsi="OpenSymbol, 'Arial Unicode MS'" w:cs="OpenSymbol, 'Arial Unicode MS'"/>
      <w:sz w:val="24"/>
      <w:szCs w:val="24"/>
      <w:lang w:val="it-IT"/>
    </w:rPr>
  </w:style>
  <w:style w:type="character" w:customStyle="1" w:styleId="WW-Internetlink">
    <w:name w:val="WW-Internet link"/>
    <w:rPr>
      <w:rFonts w:eastAsia="Times New Roman"/>
      <w:color w:val="000080"/>
      <w:sz w:val="24"/>
      <w:szCs w:val="24"/>
      <w:u w:val="single"/>
    </w:rPr>
  </w:style>
  <w:style w:type="character" w:customStyle="1" w:styleId="Internetlink1">
    <w:name w:val="Internet link1"/>
    <w:rPr>
      <w:rFonts w:eastAsia="Times New Roman"/>
      <w:color w:val="000080"/>
      <w:sz w:val="24"/>
      <w:szCs w:val="24"/>
      <w:u w:val="single"/>
    </w:rPr>
  </w:style>
  <w:style w:type="character" w:customStyle="1" w:styleId="BulletSymbols1">
    <w:name w:val="Bullet Symbols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Internetlink2">
    <w:name w:val="Internet link2"/>
    <w:rPr>
      <w:color w:val="0000FF"/>
      <w:sz w:val="24"/>
      <w:szCs w:val="24"/>
      <w:u w:val="single"/>
      <w:lang w:val="it-IT"/>
    </w:rPr>
  </w:style>
  <w:style w:type="character" w:customStyle="1" w:styleId="WW-Internetlink1">
    <w:name w:val="WW-Internet link1"/>
    <w:rPr>
      <w:color w:val="000080"/>
      <w:sz w:val="24"/>
      <w:szCs w:val="24"/>
      <w:u w:val="single"/>
    </w:rPr>
  </w:style>
  <w:style w:type="character" w:customStyle="1" w:styleId="WW-Internetlink12">
    <w:name w:val="WW-Internet link12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WW-Internetlink123">
    <w:name w:val="WW-Internet link123"/>
    <w:rPr>
      <w:color w:val="000080"/>
      <w:sz w:val="24"/>
      <w:szCs w:val="24"/>
      <w:u w:val="single"/>
    </w:rPr>
  </w:style>
  <w:style w:type="character" w:customStyle="1" w:styleId="WW-Internetlink1234">
    <w:name w:val="WW-Internet link1234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RTFNum2">
    <w:name w:val="RTF_Num 2"/>
    <w:basedOn w:val="Nessunelenco"/>
    <w:pPr>
      <w:numPr>
        <w:numId w:val="3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2D4A81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4A81"/>
    <w:rPr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2D4A81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4A81"/>
    <w:rPr>
      <w:szCs w:val="21"/>
    </w:rPr>
  </w:style>
  <w:style w:type="table" w:styleId="Grigliatabella">
    <w:name w:val="Table Grid"/>
    <w:basedOn w:val="Tabellanormale"/>
    <w:uiPriority w:val="39"/>
    <w:rsid w:val="00C73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peruzzo\AppData\Local\Microsoft\Windows\Temporary%20Internet%20Files\Content.Outlook\C7D84H1O\Scheda%20adesione%202019%20general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adesione 2019 generale</Template>
  <TotalTime>14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(Da restituire, ENTRO IL 31 GENNAIO 2003, al fax n</vt:lpstr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(Da restituire, ENTRO IL 31 GENNAIO 2003, al fax n</dc:title>
  <dc:subject/>
  <dc:creator>Silvia Peruzzo</dc:creator>
  <cp:keywords/>
  <dc:description/>
  <cp:lastModifiedBy>Enrico Dragoni</cp:lastModifiedBy>
  <cp:revision>6</cp:revision>
  <cp:lastPrinted>2020-02-18T13:37:00Z</cp:lastPrinted>
  <dcterms:created xsi:type="dcterms:W3CDTF">2020-02-18T13:50:00Z</dcterms:created>
  <dcterms:modified xsi:type="dcterms:W3CDTF">2020-03-05T12:59:00Z</dcterms:modified>
</cp:coreProperties>
</file>